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F68" w:rsidRDefault="00FF2F68" w:rsidP="0099180B">
      <w:pPr>
        <w:tabs>
          <w:tab w:val="left" w:pos="3990"/>
        </w:tabs>
      </w:pPr>
      <w:r>
        <w:tab/>
      </w:r>
    </w:p>
    <w:p w:rsidR="00FF2F68" w:rsidRDefault="00FF2F68" w:rsidP="005F3636">
      <w:pPr>
        <w:jc w:val="center"/>
      </w:pPr>
      <w:r w:rsidRPr="00F25B0A">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i1031" type="#_x0000_t75" style="width:169.5pt;height:105.5pt;visibility:visible">
            <v:imagedata r:id="rId6" o:title=""/>
          </v:shape>
        </w:pict>
      </w:r>
    </w:p>
    <w:p w:rsidR="00FF2F68" w:rsidRDefault="00FF2F68" w:rsidP="004803C2">
      <w:pPr>
        <w:spacing w:after="120"/>
        <w:ind w:firstLine="709"/>
        <w:jc w:val="center"/>
        <w:rPr>
          <w:i/>
        </w:rPr>
      </w:pPr>
      <w:r w:rsidRPr="004803C2">
        <w:rPr>
          <w:i/>
        </w:rPr>
        <w:t>Il ruolo dei tutor WBL d'impresa, in grado di gestire efficacemente tirocini e apprendistati e coordinarsi con le organizzazioni proponenti, è oggi sempre più importante.</w:t>
      </w:r>
    </w:p>
    <w:p w:rsidR="00FF2F68" w:rsidRPr="004803C2" w:rsidRDefault="00FF2F68" w:rsidP="004803C2">
      <w:pPr>
        <w:spacing w:after="120"/>
        <w:jc w:val="center"/>
        <w:rPr>
          <w:b/>
          <w:sz w:val="32"/>
          <w:szCs w:val="32"/>
        </w:rPr>
      </w:pPr>
      <w:r w:rsidRPr="004803C2">
        <w:rPr>
          <w:b/>
          <w:sz w:val="32"/>
          <w:szCs w:val="32"/>
        </w:rPr>
        <w:t>WBL Guarantee - Strumenti per lo Sviluppo Professionale dei Tutor</w:t>
      </w:r>
    </w:p>
    <w:p w:rsidR="00FF2F68" w:rsidRPr="004803C2" w:rsidRDefault="00FF2F68" w:rsidP="004803C2">
      <w:pPr>
        <w:spacing w:after="360"/>
        <w:ind w:firstLine="709"/>
        <w:jc w:val="center"/>
        <w:rPr>
          <w:i/>
        </w:rPr>
      </w:pPr>
      <w:r w:rsidRPr="004803C2">
        <w:rPr>
          <w:i/>
        </w:rPr>
        <w:t>Coordinato dalla Regione Lazio con il supporto di Confartigianato Imprese Lazio ed ERIFO, il progetto WBL Guarantee realizzerà materiali didattici gratuiti per la formazione di tutor aziendali in grado di supportare apprendisti e tirocinanti e valorizzare al massimo le loro esperienze nelle imprese.</w:t>
      </w:r>
    </w:p>
    <w:p w:rsidR="00FF2F68" w:rsidRPr="004803C2" w:rsidRDefault="00FF2F68" w:rsidP="00E2758D">
      <w:pPr>
        <w:spacing w:after="0"/>
        <w:jc w:val="center"/>
        <w:rPr>
          <w:b/>
          <w:sz w:val="28"/>
          <w:szCs w:val="28"/>
        </w:rPr>
      </w:pPr>
      <w:r>
        <w:rPr>
          <w:b/>
          <w:sz w:val="28"/>
          <w:szCs w:val="28"/>
        </w:rPr>
        <w:t xml:space="preserve">Rieti, </w:t>
      </w:r>
      <w:r w:rsidRPr="004803C2">
        <w:rPr>
          <w:b/>
          <w:sz w:val="28"/>
          <w:szCs w:val="28"/>
        </w:rPr>
        <w:t>05 luglio 2019</w:t>
      </w:r>
      <w:r>
        <w:rPr>
          <w:b/>
          <w:sz w:val="28"/>
          <w:szCs w:val="28"/>
        </w:rPr>
        <w:t>,</w:t>
      </w:r>
      <w:r w:rsidRPr="004803C2">
        <w:rPr>
          <w:b/>
          <w:sz w:val="28"/>
          <w:szCs w:val="28"/>
        </w:rPr>
        <w:t xml:space="preserve"> </w:t>
      </w:r>
      <w:r>
        <w:rPr>
          <w:b/>
          <w:sz w:val="28"/>
          <w:szCs w:val="28"/>
        </w:rPr>
        <w:t>o</w:t>
      </w:r>
      <w:r w:rsidRPr="004803C2">
        <w:rPr>
          <w:b/>
          <w:sz w:val="28"/>
          <w:szCs w:val="28"/>
        </w:rPr>
        <w:t xml:space="preserve">re </w:t>
      </w:r>
      <w:r>
        <w:rPr>
          <w:b/>
          <w:sz w:val="28"/>
          <w:szCs w:val="28"/>
        </w:rPr>
        <w:t>09.30</w:t>
      </w:r>
    </w:p>
    <w:p w:rsidR="00FF2F68" w:rsidRPr="004803C2" w:rsidRDefault="00FF2F68" w:rsidP="004803C2">
      <w:pPr>
        <w:spacing w:after="0"/>
        <w:jc w:val="center"/>
        <w:rPr>
          <w:b/>
          <w:sz w:val="28"/>
          <w:szCs w:val="28"/>
        </w:rPr>
      </w:pPr>
      <w:r>
        <w:rPr>
          <w:b/>
          <w:sz w:val="28"/>
          <w:szCs w:val="28"/>
        </w:rPr>
        <w:t>Camera di Commercio di Rieti – Via Paolo Borsellino, 16</w:t>
      </w:r>
      <w:bookmarkStart w:id="0" w:name="_GoBack"/>
      <w:bookmarkEnd w:id="0"/>
    </w:p>
    <w:p w:rsidR="00FF2F68" w:rsidRDefault="00FF2F68" w:rsidP="004803C2">
      <w:pPr>
        <w:spacing w:after="0"/>
        <w:jc w:val="center"/>
        <w:rPr>
          <w:b/>
          <w:sz w:val="24"/>
          <w:szCs w:val="24"/>
        </w:rPr>
      </w:pPr>
    </w:p>
    <w:p w:rsidR="00FF2F68" w:rsidRPr="004803C2" w:rsidRDefault="00FF2F68" w:rsidP="004803C2">
      <w:pPr>
        <w:spacing w:after="360"/>
        <w:jc w:val="center"/>
        <w:rPr>
          <w:b/>
        </w:rPr>
      </w:pPr>
      <w:r w:rsidRPr="004803C2">
        <w:rPr>
          <w:b/>
        </w:rPr>
        <w:t>PROGRAMMA</w:t>
      </w:r>
    </w:p>
    <w:p w:rsidR="00FF2F68" w:rsidRDefault="00FF2F68" w:rsidP="004803C2">
      <w:pPr>
        <w:spacing w:after="240"/>
        <w:ind w:firstLine="1134"/>
        <w:jc w:val="both"/>
      </w:pPr>
      <w:r w:rsidRPr="004803C2">
        <w:rPr>
          <w:b/>
        </w:rPr>
        <w:t>Ore 9.30:</w:t>
      </w:r>
      <w:r>
        <w:t xml:space="preserve"> </w:t>
      </w:r>
      <w:r>
        <w:tab/>
      </w:r>
      <w:r>
        <w:tab/>
      </w:r>
      <w:r w:rsidRPr="004803C2">
        <w:rPr>
          <w:i/>
        </w:rPr>
        <w:t>Registrazione partecipanti</w:t>
      </w:r>
    </w:p>
    <w:p w:rsidR="00FF2F68" w:rsidRDefault="00FF2F68" w:rsidP="00C11FF2">
      <w:pPr>
        <w:spacing w:after="0"/>
        <w:ind w:firstLine="1134"/>
        <w:jc w:val="both"/>
        <w:rPr>
          <w:i/>
        </w:rPr>
      </w:pPr>
      <w:r w:rsidRPr="004803C2">
        <w:rPr>
          <w:b/>
        </w:rPr>
        <w:t>Ore 10.00:</w:t>
      </w:r>
      <w:r>
        <w:t xml:space="preserve"> </w:t>
      </w:r>
      <w:r>
        <w:tab/>
      </w:r>
      <w:r w:rsidRPr="004803C2">
        <w:rPr>
          <w:i/>
        </w:rPr>
        <w:t>Saluti</w:t>
      </w:r>
      <w:r>
        <w:rPr>
          <w:i/>
        </w:rPr>
        <w:t xml:space="preserve">  - Dott. Daniele Sinibaldi – Vicesindaco del Comune di Rieti</w:t>
      </w:r>
    </w:p>
    <w:p w:rsidR="00FF2F68" w:rsidRDefault="00FF2F68" w:rsidP="00C11FF2">
      <w:pPr>
        <w:spacing w:after="0"/>
        <w:ind w:firstLine="1134"/>
        <w:jc w:val="both"/>
        <w:rPr>
          <w:i/>
        </w:rPr>
      </w:pPr>
      <w:r>
        <w:rPr>
          <w:i/>
        </w:rPr>
        <w:tab/>
      </w:r>
      <w:r>
        <w:rPr>
          <w:i/>
        </w:rPr>
        <w:tab/>
      </w:r>
      <w:r>
        <w:rPr>
          <w:i/>
        </w:rPr>
        <w:tab/>
      </w:r>
      <w:r>
        <w:rPr>
          <w:i/>
        </w:rPr>
        <w:tab/>
        <w:t>Franco Lodovici – Presidente di Confartigianato Imprese Rieti</w:t>
      </w:r>
    </w:p>
    <w:p w:rsidR="00FF2F68" w:rsidRDefault="00FF2F68" w:rsidP="00C11FF2">
      <w:pPr>
        <w:spacing w:after="0"/>
        <w:ind w:firstLine="1134"/>
        <w:jc w:val="both"/>
        <w:rPr>
          <w:i/>
        </w:rPr>
      </w:pPr>
      <w:r>
        <w:rPr>
          <w:i/>
        </w:rPr>
        <w:tab/>
      </w:r>
      <w:r>
        <w:rPr>
          <w:i/>
        </w:rPr>
        <w:tab/>
      </w:r>
      <w:r>
        <w:rPr>
          <w:i/>
        </w:rPr>
        <w:tab/>
      </w:r>
      <w:r>
        <w:rPr>
          <w:i/>
        </w:rPr>
        <w:tab/>
        <w:t>Mariano Calisse – Presidente della Provincia di Rieti</w:t>
      </w:r>
    </w:p>
    <w:p w:rsidR="00FF2F68" w:rsidRPr="004803C2" w:rsidRDefault="00FF2F68" w:rsidP="00C11FF2">
      <w:pPr>
        <w:spacing w:after="240"/>
        <w:ind w:firstLine="1134"/>
        <w:jc w:val="both"/>
        <w:rPr>
          <w:i/>
        </w:rPr>
      </w:pPr>
      <w:r>
        <w:rPr>
          <w:i/>
        </w:rPr>
        <w:tab/>
      </w:r>
      <w:r>
        <w:rPr>
          <w:i/>
        </w:rPr>
        <w:tab/>
      </w:r>
      <w:r>
        <w:rPr>
          <w:i/>
        </w:rPr>
        <w:tab/>
      </w:r>
      <w:r>
        <w:rPr>
          <w:i/>
        </w:rPr>
        <w:tab/>
        <w:t>Vincenzo Regnini -  Presidente della Camera di Commercio di Rieti</w:t>
      </w:r>
    </w:p>
    <w:p w:rsidR="00FF2F68" w:rsidRPr="004803C2" w:rsidRDefault="00FF2F68" w:rsidP="00C11FF2">
      <w:pPr>
        <w:spacing w:after="240"/>
        <w:ind w:firstLine="1134"/>
        <w:jc w:val="both"/>
        <w:rPr>
          <w:i/>
        </w:rPr>
      </w:pPr>
      <w:r w:rsidRPr="004803C2">
        <w:rPr>
          <w:b/>
        </w:rPr>
        <w:t>Ore 1</w:t>
      </w:r>
      <w:r>
        <w:rPr>
          <w:b/>
        </w:rPr>
        <w:t>0.45</w:t>
      </w:r>
      <w:r w:rsidRPr="004803C2">
        <w:rPr>
          <w:b/>
        </w:rPr>
        <w:t>:</w:t>
      </w:r>
      <w:r>
        <w:t xml:space="preserve"> </w:t>
      </w:r>
      <w:r>
        <w:tab/>
      </w:r>
      <w:r>
        <w:rPr>
          <w:i/>
        </w:rPr>
        <w:t>Rappresentante della Regione Lazio</w:t>
      </w:r>
    </w:p>
    <w:p w:rsidR="00FF2F68" w:rsidRDefault="00FF2F68" w:rsidP="004803C2">
      <w:pPr>
        <w:ind w:firstLine="1134"/>
        <w:jc w:val="both"/>
        <w:rPr>
          <w:i/>
        </w:rPr>
      </w:pPr>
      <w:r w:rsidRPr="004803C2">
        <w:rPr>
          <w:b/>
        </w:rPr>
        <w:t>Ore 11.30:</w:t>
      </w:r>
      <w:r>
        <w:t xml:space="preserve"> </w:t>
      </w:r>
      <w:r>
        <w:tab/>
      </w:r>
      <w:r>
        <w:rPr>
          <w:i/>
        </w:rPr>
        <w:t>Dott. Andrea Ranelletti – ERIFO</w:t>
      </w:r>
    </w:p>
    <w:p w:rsidR="00FF2F68" w:rsidRPr="004803C2" w:rsidRDefault="00FF2F68" w:rsidP="004803C2">
      <w:pPr>
        <w:ind w:firstLine="1134"/>
        <w:jc w:val="both"/>
        <w:rPr>
          <w:i/>
        </w:rPr>
      </w:pPr>
      <w:r w:rsidRPr="00E2758D">
        <w:rPr>
          <w:b/>
        </w:rPr>
        <w:t xml:space="preserve">Ore 12.15: </w:t>
      </w:r>
      <w:r w:rsidRPr="00E2758D">
        <w:rPr>
          <w:b/>
        </w:rPr>
        <w:tab/>
      </w:r>
      <w:r>
        <w:rPr>
          <w:i/>
        </w:rPr>
        <w:t>Dibattito e conclusioni</w:t>
      </w:r>
    </w:p>
    <w:p w:rsidR="00FF2F68" w:rsidRDefault="00FF2F68" w:rsidP="004803C2">
      <w:pPr>
        <w:jc w:val="both"/>
      </w:pPr>
    </w:p>
    <w:p w:rsidR="00FF2F68" w:rsidRDefault="00FF2F68" w:rsidP="004803C2">
      <w:pPr>
        <w:jc w:val="both"/>
      </w:pPr>
      <w:r>
        <w:t xml:space="preserve">Coordina l'incontro: </w:t>
      </w:r>
      <w:r w:rsidRPr="004803C2">
        <w:rPr>
          <w:i/>
        </w:rPr>
        <w:t>Dott. Maurizio A</w:t>
      </w:r>
      <w:r>
        <w:rPr>
          <w:i/>
        </w:rPr>
        <w:t xml:space="preserve">luffi - </w:t>
      </w:r>
      <w:r w:rsidRPr="004803C2">
        <w:rPr>
          <w:i/>
        </w:rPr>
        <w:t>Segretario Confartigianato Imprese Lazio</w:t>
      </w:r>
    </w:p>
    <w:p w:rsidR="00FF2F68" w:rsidRDefault="00FF2F68" w:rsidP="004803C2">
      <w:pPr>
        <w:jc w:val="both"/>
      </w:pPr>
    </w:p>
    <w:p w:rsidR="00FF2F68" w:rsidRDefault="00FF2F68" w:rsidP="005F3636">
      <w:pPr>
        <w:spacing w:after="0"/>
        <w:ind w:left="709" w:hanging="708"/>
        <w:jc w:val="both"/>
      </w:pPr>
      <w:r w:rsidRPr="004803C2">
        <w:rPr>
          <w:b/>
        </w:rPr>
        <w:t>Per informazioni</w:t>
      </w:r>
      <w:r>
        <w:t xml:space="preserve">: Confartigianato Imprese Lazio </w:t>
      </w:r>
    </w:p>
    <w:p w:rsidR="00FF2F68" w:rsidRDefault="00FF2F68" w:rsidP="005F3636">
      <w:pPr>
        <w:spacing w:after="0"/>
        <w:ind w:left="709" w:firstLine="708"/>
        <w:jc w:val="both"/>
      </w:pPr>
      <w:r>
        <w:t xml:space="preserve">    Telefono 06.32609788 </w:t>
      </w:r>
    </w:p>
    <w:p w:rsidR="00FF2F68" w:rsidRDefault="00FF2F68" w:rsidP="004803C2">
      <w:pPr>
        <w:spacing w:after="0"/>
        <w:ind w:left="709" w:firstLine="708"/>
        <w:jc w:val="both"/>
      </w:pPr>
      <w:r>
        <w:t xml:space="preserve">    Mail: info@confartigianatolazio.it</w:t>
      </w:r>
    </w:p>
    <w:p w:rsidR="00FF2F68" w:rsidRDefault="00FF2F68" w:rsidP="005F3636">
      <w:pPr>
        <w:ind w:left="708" w:firstLine="708"/>
        <w:jc w:val="both"/>
      </w:pPr>
    </w:p>
    <w:sectPr w:rsidR="00FF2F68" w:rsidSect="005F3636">
      <w:headerReference w:type="default" r:id="rId7"/>
      <w:pgSz w:w="11906" w:h="16838"/>
      <w:pgMar w:top="1417" w:right="849" w:bottom="113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F68" w:rsidRDefault="00FF2F68" w:rsidP="005F3636">
      <w:pPr>
        <w:spacing w:after="0" w:line="240" w:lineRule="auto"/>
      </w:pPr>
      <w:r>
        <w:separator/>
      </w:r>
    </w:p>
  </w:endnote>
  <w:endnote w:type="continuationSeparator" w:id="0">
    <w:p w:rsidR="00FF2F68" w:rsidRDefault="00FF2F68" w:rsidP="005F36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F68" w:rsidRDefault="00FF2F68" w:rsidP="005F3636">
      <w:pPr>
        <w:spacing w:after="0" w:line="240" w:lineRule="auto"/>
      </w:pPr>
      <w:r>
        <w:separator/>
      </w:r>
    </w:p>
  </w:footnote>
  <w:footnote w:type="continuationSeparator" w:id="0">
    <w:p w:rsidR="00FF2F68" w:rsidRDefault="00FF2F68" w:rsidP="005F36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F68" w:rsidRDefault="00FF2F68" w:rsidP="005B08E4">
    <w:pPr>
      <w:pStyle w:val="Header"/>
      <w:tabs>
        <w:tab w:val="clear" w:pos="4819"/>
        <w:tab w:val="clear" w:pos="9638"/>
        <w:tab w:val="center" w:pos="5245"/>
        <w:tab w:val="right" w:pos="10490"/>
      </w:tabs>
    </w:pPr>
    <w:r w:rsidRPr="00F25B0A">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i1028" type="#_x0000_t75" style="width:131.5pt;height:65pt;visibility:visible">
          <v:imagedata r:id="rId1" o:title=""/>
        </v:shape>
      </w:pict>
    </w:r>
    <w:r>
      <w:rPr>
        <w:noProof/>
        <w:lang w:eastAsia="it-IT"/>
      </w:rPr>
      <w:tab/>
    </w:r>
    <w:r w:rsidRPr="00F25B0A">
      <w:rPr>
        <w:noProof/>
        <w:lang w:eastAsia="it-IT"/>
      </w:rPr>
      <w:pict>
        <v:shape id="Immagine 6" o:spid="_x0000_i1029" type="#_x0000_t75" style="width:121.5pt;height:68pt;visibility:visible">
          <v:imagedata r:id="rId2" o:title=""/>
        </v:shape>
      </w:pict>
    </w:r>
    <w:r>
      <w:rPr>
        <w:noProof/>
        <w:lang w:eastAsia="it-IT"/>
      </w:rPr>
      <w:tab/>
    </w:r>
    <w:r w:rsidRPr="00F25B0A">
      <w:rPr>
        <w:noProof/>
        <w:lang w:eastAsia="it-IT"/>
      </w:rPr>
      <w:pict>
        <v:shape id="Immagine 8" o:spid="_x0000_i1030" type="#_x0000_t75" style="width:164.5pt;height:60.5pt;visibility:visible">
          <v:imagedata r:id="rId3"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153DA"/>
    <w:rsid w:val="00076FA8"/>
    <w:rsid w:val="0007748E"/>
    <w:rsid w:val="00087362"/>
    <w:rsid w:val="000D4CA9"/>
    <w:rsid w:val="000F60BF"/>
    <w:rsid w:val="001036ED"/>
    <w:rsid w:val="00111FFC"/>
    <w:rsid w:val="002447D4"/>
    <w:rsid w:val="00311D1F"/>
    <w:rsid w:val="004803C2"/>
    <w:rsid w:val="00500FC9"/>
    <w:rsid w:val="00541FDE"/>
    <w:rsid w:val="005B08E4"/>
    <w:rsid w:val="005F3636"/>
    <w:rsid w:val="006C7C08"/>
    <w:rsid w:val="00717451"/>
    <w:rsid w:val="008137F6"/>
    <w:rsid w:val="008262AF"/>
    <w:rsid w:val="00866600"/>
    <w:rsid w:val="00936571"/>
    <w:rsid w:val="00982CA0"/>
    <w:rsid w:val="0099180B"/>
    <w:rsid w:val="00A153DA"/>
    <w:rsid w:val="00A34ABA"/>
    <w:rsid w:val="00A819B2"/>
    <w:rsid w:val="00A97C11"/>
    <w:rsid w:val="00AC1468"/>
    <w:rsid w:val="00AD172B"/>
    <w:rsid w:val="00B0058F"/>
    <w:rsid w:val="00BB085E"/>
    <w:rsid w:val="00C11FF2"/>
    <w:rsid w:val="00C70781"/>
    <w:rsid w:val="00C81820"/>
    <w:rsid w:val="00CC161D"/>
    <w:rsid w:val="00CF325E"/>
    <w:rsid w:val="00D60B5C"/>
    <w:rsid w:val="00D619AF"/>
    <w:rsid w:val="00DC1DFA"/>
    <w:rsid w:val="00DE5F14"/>
    <w:rsid w:val="00DE6E97"/>
    <w:rsid w:val="00E2758D"/>
    <w:rsid w:val="00E65414"/>
    <w:rsid w:val="00F10489"/>
    <w:rsid w:val="00F25B0A"/>
    <w:rsid w:val="00FD4505"/>
    <w:rsid w:val="00FE68ED"/>
    <w:rsid w:val="00FF2F68"/>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489"/>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636"/>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5F3636"/>
    <w:rPr>
      <w:rFonts w:cs="Times New Roman"/>
    </w:rPr>
  </w:style>
  <w:style w:type="paragraph" w:styleId="Footer">
    <w:name w:val="footer"/>
    <w:basedOn w:val="Normal"/>
    <w:link w:val="FooterChar"/>
    <w:uiPriority w:val="99"/>
    <w:rsid w:val="005F3636"/>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5F3636"/>
    <w:rPr>
      <w:rFonts w:cs="Times New Roman"/>
    </w:rPr>
  </w:style>
  <w:style w:type="paragraph" w:styleId="BalloonText">
    <w:name w:val="Balloon Text"/>
    <w:basedOn w:val="Normal"/>
    <w:link w:val="BalloonTextChar"/>
    <w:uiPriority w:val="99"/>
    <w:semiHidden/>
    <w:rsid w:val="005F3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36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Pages>
  <Words>191</Words>
  <Characters>1094</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c.didonato</cp:lastModifiedBy>
  <cp:revision>2</cp:revision>
  <cp:lastPrinted>2019-06-26T09:54:00Z</cp:lastPrinted>
  <dcterms:created xsi:type="dcterms:W3CDTF">2019-07-03T09:30:00Z</dcterms:created>
  <dcterms:modified xsi:type="dcterms:W3CDTF">2019-07-03T09:30:00Z</dcterms:modified>
</cp:coreProperties>
</file>